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A9B" w:rsidRPr="00CA23C3" w:rsidRDefault="001E1A9B" w:rsidP="00270243">
      <w:pPr>
        <w:tabs>
          <w:tab w:val="left" w:pos="9285"/>
          <w:tab w:val="right" w:pos="1513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CA23C3">
        <w:rPr>
          <w:rFonts w:ascii="Times New Roman" w:hAnsi="Times New Roman"/>
          <w:i/>
          <w:sz w:val="24"/>
          <w:szCs w:val="24"/>
        </w:rPr>
        <w:t>Форма 5</w:t>
      </w:r>
    </w:p>
    <w:p w:rsidR="001E1A9B" w:rsidRDefault="001E1A9B" w:rsidP="00291BF1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640014">
        <w:rPr>
          <w:rFonts w:ascii="Times New Roman" w:hAnsi="Times New Roman"/>
          <w:b/>
          <w:sz w:val="24"/>
        </w:rPr>
        <w:t>ДОВІДКА</w:t>
      </w:r>
    </w:p>
    <w:p w:rsidR="001E1A9B" w:rsidRDefault="001E1A9B" w:rsidP="00291BF1">
      <w:pPr>
        <w:spacing w:after="0" w:line="360" w:lineRule="auto"/>
        <w:jc w:val="center"/>
        <w:rPr>
          <w:rFonts w:ascii="Times New Roman" w:hAnsi="Times New Roman"/>
          <w:sz w:val="24"/>
        </w:rPr>
      </w:pPr>
      <w:r w:rsidRPr="00640014">
        <w:rPr>
          <w:rFonts w:ascii="Times New Roman" w:hAnsi="Times New Roman"/>
          <w:sz w:val="24"/>
        </w:rPr>
        <w:t xml:space="preserve">про результати перевірки публікацій </w:t>
      </w:r>
      <w:r w:rsidRPr="00F45F28">
        <w:rPr>
          <w:rFonts w:ascii="Times New Roman" w:hAnsi="Times New Roman"/>
          <w:sz w:val="24"/>
        </w:rPr>
        <w:t>голови спецради (рецензента, опонента)</w:t>
      </w:r>
      <w:r>
        <w:rPr>
          <w:rFonts w:ascii="Times New Roman" w:hAnsi="Times New Roman"/>
          <w:sz w:val="24"/>
        </w:rPr>
        <w:t xml:space="preserve"> </w:t>
      </w:r>
      <w:r w:rsidRPr="00363E76">
        <w:rPr>
          <w:rFonts w:ascii="Times New Roman" w:hAnsi="Times New Roman"/>
          <w:b/>
          <w:sz w:val="24"/>
        </w:rPr>
        <w:t>Прізвище Ім’я По батькові</w:t>
      </w:r>
    </w:p>
    <w:p w:rsidR="001E1A9B" w:rsidRDefault="001E1A9B" w:rsidP="00291BF1">
      <w:pPr>
        <w:spacing w:after="0" w:line="360" w:lineRule="auto"/>
        <w:jc w:val="center"/>
        <w:rPr>
          <w:rFonts w:ascii="Times New Roman" w:hAnsi="Times New Roman"/>
          <w:sz w:val="24"/>
        </w:rPr>
      </w:pPr>
      <w:r w:rsidRPr="00640014">
        <w:rPr>
          <w:rFonts w:ascii="Times New Roman" w:hAnsi="Times New Roman"/>
          <w:sz w:val="24"/>
        </w:rPr>
        <w:t xml:space="preserve">дисертації </w:t>
      </w:r>
      <w:r>
        <w:rPr>
          <w:rFonts w:ascii="Times New Roman" w:hAnsi="Times New Roman"/>
          <w:sz w:val="24"/>
        </w:rPr>
        <w:t>«</w:t>
      </w:r>
      <w:r w:rsidRPr="00363E76">
        <w:rPr>
          <w:rFonts w:ascii="Times New Roman" w:hAnsi="Times New Roman"/>
          <w:b/>
          <w:sz w:val="24"/>
        </w:rPr>
        <w:t>Назва дисертації</w:t>
      </w:r>
      <w:r>
        <w:rPr>
          <w:rFonts w:ascii="Times New Roman" w:hAnsi="Times New Roman"/>
          <w:sz w:val="24"/>
        </w:rPr>
        <w:t>»</w:t>
      </w:r>
      <w:r w:rsidRPr="001F03B0">
        <w:rPr>
          <w:rFonts w:ascii="Times New Roman" w:hAnsi="Times New Roman"/>
          <w:sz w:val="24"/>
        </w:rPr>
        <w:t xml:space="preserve"> </w:t>
      </w:r>
    </w:p>
    <w:p w:rsidR="001E1A9B" w:rsidRDefault="001E1A9B" w:rsidP="00291BF1">
      <w:pPr>
        <w:spacing w:after="0" w:line="360" w:lineRule="auto"/>
        <w:jc w:val="center"/>
        <w:rPr>
          <w:rFonts w:ascii="Times New Roman" w:hAnsi="Times New Roman"/>
          <w:sz w:val="24"/>
        </w:rPr>
      </w:pPr>
      <w:r w:rsidRPr="009D1B1A">
        <w:rPr>
          <w:rFonts w:ascii="Times New Roman" w:hAnsi="Times New Roman"/>
          <w:sz w:val="24"/>
        </w:rPr>
        <w:t>здобувача вищої освіти ступеня доктора філософії</w:t>
      </w:r>
      <w:r>
        <w:rPr>
          <w:rFonts w:ascii="Times New Roman" w:hAnsi="Times New Roman"/>
          <w:sz w:val="24"/>
        </w:rPr>
        <w:t xml:space="preserve"> аспіранта денної (вечірньої) очної (заочної) форми навчання </w:t>
      </w:r>
      <w:r w:rsidRPr="00363E76"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спеціальністю …</w:t>
      </w:r>
    </w:p>
    <w:p w:rsidR="001E1A9B" w:rsidRDefault="001E1A9B" w:rsidP="00291BF1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363E76">
        <w:rPr>
          <w:rFonts w:ascii="Times New Roman" w:hAnsi="Times New Roman"/>
          <w:b/>
          <w:sz w:val="24"/>
        </w:rPr>
        <w:t>Прізвище Ім’я По батькові</w:t>
      </w:r>
    </w:p>
    <w:p w:rsidR="001E1A9B" w:rsidRDefault="001E1A9B" w:rsidP="00CA1CD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5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6"/>
        <w:gridCol w:w="3828"/>
        <w:gridCol w:w="1723"/>
        <w:gridCol w:w="2977"/>
        <w:gridCol w:w="3260"/>
        <w:gridCol w:w="3072"/>
      </w:tblGrid>
      <w:tr w:rsidR="001E1A9B" w:rsidRPr="00294750" w:rsidTr="0083323F">
        <w:trPr>
          <w:trHeight w:val="436"/>
          <w:jc w:val="center"/>
        </w:trPr>
        <w:tc>
          <w:tcPr>
            <w:tcW w:w="676" w:type="dxa"/>
            <w:vMerge w:val="restart"/>
            <w:vAlign w:val="center"/>
          </w:tcPr>
          <w:p w:rsidR="001E1A9B" w:rsidRPr="00294750" w:rsidRDefault="001E1A9B" w:rsidP="008332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3828" w:type="dxa"/>
            <w:vMerge w:val="restart"/>
            <w:vAlign w:val="center"/>
          </w:tcPr>
          <w:p w:rsidR="001E1A9B" w:rsidRPr="00294750" w:rsidRDefault="001E1A9B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Бібліографічний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 3-х наукових публікацій</w:t>
            </w:r>
            <w:r w:rsidRPr="00294750">
              <w:rPr>
                <w:rFonts w:ascii="Times New Roman" w:hAnsi="Times New Roman"/>
                <w:sz w:val="24"/>
                <w:szCs w:val="24"/>
              </w:rPr>
              <w:t xml:space="preserve"> за останні 5 років за </w:t>
            </w:r>
            <w:r>
              <w:rPr>
                <w:rFonts w:ascii="Times New Roman" w:hAnsi="Times New Roman"/>
                <w:sz w:val="24"/>
                <w:szCs w:val="24"/>
              </w:rPr>
              <w:t>тематикою дослідження</w:t>
            </w:r>
            <w:r w:rsidRPr="00294750">
              <w:rPr>
                <w:rFonts w:ascii="Times New Roman" w:hAnsi="Times New Roman"/>
                <w:sz w:val="24"/>
                <w:szCs w:val="24"/>
              </w:rPr>
              <w:t xml:space="preserve"> здобувача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(опис мовою оригіналу з зазначенням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 з посиланням на електронну версію публікації)</w:t>
            </w:r>
          </w:p>
        </w:tc>
        <w:tc>
          <w:tcPr>
            <w:tcW w:w="11032" w:type="dxa"/>
            <w:gridSpan w:val="4"/>
            <w:vAlign w:val="center"/>
          </w:tcPr>
          <w:p w:rsidR="001E1A9B" w:rsidRPr="00294750" w:rsidRDefault="001E1A9B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Результати перевірки</w:t>
            </w:r>
          </w:p>
        </w:tc>
      </w:tr>
      <w:tr w:rsidR="001E1A9B" w:rsidRPr="00294750" w:rsidTr="0083323F">
        <w:trPr>
          <w:trHeight w:val="2350"/>
          <w:jc w:val="center"/>
        </w:trPr>
        <w:tc>
          <w:tcPr>
            <w:tcW w:w="676" w:type="dxa"/>
            <w:vMerge/>
            <w:vAlign w:val="center"/>
          </w:tcPr>
          <w:p w:rsidR="001E1A9B" w:rsidRPr="00294750" w:rsidRDefault="001E1A9B" w:rsidP="008332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1E1A9B" w:rsidRPr="00294750" w:rsidRDefault="001E1A9B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1E1A9B" w:rsidRPr="00294750" w:rsidRDefault="001E1A9B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підтвер-дження факту опубліку-вання, </w:t>
            </w:r>
          </w:p>
          <w:p w:rsidR="001E1A9B" w:rsidRPr="00294750" w:rsidRDefault="001E1A9B" w:rsidP="0083323F">
            <w:pPr>
              <w:spacing w:line="258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</w:rPr>
              <w:t>так/ні</w:t>
            </w:r>
          </w:p>
        </w:tc>
        <w:tc>
          <w:tcPr>
            <w:tcW w:w="2977" w:type="dxa"/>
            <w:vAlign w:val="center"/>
          </w:tcPr>
          <w:p w:rsidR="001E1A9B" w:rsidRPr="00294750" w:rsidRDefault="001E1A9B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підтвердження приналежності </w:t>
            </w:r>
            <w:r>
              <w:rPr>
                <w:rFonts w:ascii="Times New Roman" w:hAnsi="Times New Roman"/>
                <w:sz w:val="24"/>
              </w:rPr>
              <w:t>періодичного видання</w:t>
            </w:r>
            <w:r w:rsidRPr="00294750">
              <w:rPr>
                <w:rFonts w:ascii="Times New Roman" w:hAnsi="Times New Roman"/>
                <w:sz w:val="24"/>
              </w:rPr>
              <w:t xml:space="preserve"> до фахових видань України із зазначенням галузі наук</w:t>
            </w:r>
          </w:p>
          <w:p w:rsidR="001E1A9B" w:rsidRPr="00294750" w:rsidRDefault="001E1A9B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1E1A9B" w:rsidRPr="0039209A" w:rsidRDefault="001E1A9B" w:rsidP="00DA585C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підтвердження індексування </w:t>
            </w:r>
            <w:r>
              <w:rPr>
                <w:rFonts w:ascii="Times New Roman" w:hAnsi="Times New Roman"/>
                <w:sz w:val="24"/>
              </w:rPr>
              <w:t>періодичного видання в науко метричних базах даних</w:t>
            </w:r>
            <w:r w:rsidRPr="00294750">
              <w:rPr>
                <w:rFonts w:ascii="Times New Roman" w:hAnsi="Times New Roman"/>
                <w:sz w:val="24"/>
              </w:rPr>
              <w:t xml:space="preserve"> Scopus та/або Web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Science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Core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Collection</w:t>
            </w:r>
            <w:r>
              <w:rPr>
                <w:rFonts w:ascii="Times New Roman" w:hAnsi="Times New Roman"/>
                <w:sz w:val="24"/>
              </w:rPr>
              <w:t xml:space="preserve"> із зазначенням відповідної бази даних/</w:t>
            </w:r>
            <w:r w:rsidRPr="00853D0D">
              <w:rPr>
                <w:rFonts w:ascii="Times New Roman" w:hAnsi="Times New Roman"/>
                <w:sz w:val="24"/>
              </w:rPr>
              <w:t>квартилів (</w:t>
            </w:r>
            <w:r>
              <w:rPr>
                <w:rFonts w:ascii="Times New Roman" w:hAnsi="Times New Roman"/>
                <w:sz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853D0D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853D0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072" w:type="dxa"/>
            <w:vAlign w:val="center"/>
          </w:tcPr>
          <w:p w:rsidR="001E1A9B" w:rsidRPr="00294750" w:rsidRDefault="001E1A9B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підтвердження приналежності видання до наукових періодичних видань інших держав із зазначенням ISSN та країни реєстрації видання </w:t>
            </w:r>
          </w:p>
        </w:tc>
      </w:tr>
      <w:tr w:rsidR="001E1A9B" w:rsidRPr="00294750" w:rsidTr="0083323F">
        <w:trPr>
          <w:trHeight w:val="405"/>
          <w:jc w:val="center"/>
        </w:trPr>
        <w:tc>
          <w:tcPr>
            <w:tcW w:w="676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  <w:tr w:rsidR="001E1A9B" w:rsidRPr="00294750" w:rsidTr="0083323F">
        <w:trPr>
          <w:trHeight w:val="405"/>
          <w:jc w:val="center"/>
        </w:trPr>
        <w:tc>
          <w:tcPr>
            <w:tcW w:w="676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  <w:tr w:rsidR="001E1A9B" w:rsidRPr="00294750" w:rsidTr="0083323F">
        <w:trPr>
          <w:trHeight w:val="405"/>
          <w:jc w:val="center"/>
        </w:trPr>
        <w:tc>
          <w:tcPr>
            <w:tcW w:w="676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  <w:tr w:rsidR="001E1A9B" w:rsidRPr="00294750" w:rsidTr="0083323F">
        <w:trPr>
          <w:trHeight w:val="405"/>
          <w:jc w:val="center"/>
        </w:trPr>
        <w:tc>
          <w:tcPr>
            <w:tcW w:w="676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72" w:type="dxa"/>
            <w:vAlign w:val="center"/>
          </w:tcPr>
          <w:p w:rsidR="001E1A9B" w:rsidRPr="00294750" w:rsidRDefault="001E1A9B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</w:tbl>
    <w:p w:rsidR="001E1A9B" w:rsidRPr="00795F94" w:rsidRDefault="001E1A9B" w:rsidP="00270243">
      <w:pPr>
        <w:spacing w:after="0" w:line="480" w:lineRule="auto"/>
        <w:rPr>
          <w:rFonts w:ascii="Times New Roman" w:hAnsi="Times New Roman"/>
          <w:sz w:val="24"/>
        </w:rPr>
      </w:pPr>
    </w:p>
    <w:p w:rsidR="001E1A9B" w:rsidRPr="00795F94" w:rsidRDefault="001E1A9B" w:rsidP="00291BF1">
      <w:pPr>
        <w:spacing w:after="0" w:line="48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Працівник</w:t>
      </w:r>
      <w:r w:rsidRPr="00795F94">
        <w:rPr>
          <w:rFonts w:ascii="Times New Roman" w:hAnsi="Times New Roman"/>
          <w:sz w:val="24"/>
        </w:rPr>
        <w:t xml:space="preserve"> бібліотеки, який здійснив перевірку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  <w:t>Прізвище, ініціали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</w:p>
    <w:p w:rsidR="001E1A9B" w:rsidRPr="00795F94" w:rsidRDefault="001E1A9B" w:rsidP="00291BF1">
      <w:pPr>
        <w:spacing w:after="0" w:line="480" w:lineRule="auto"/>
        <w:ind w:firstLine="708"/>
        <w:rPr>
          <w:rFonts w:ascii="Times New Roman" w:hAnsi="Times New Roman"/>
          <w:sz w:val="24"/>
        </w:rPr>
      </w:pPr>
      <w:r w:rsidRPr="00795F94">
        <w:rPr>
          <w:rFonts w:ascii="Times New Roman" w:hAnsi="Times New Roman"/>
          <w:sz w:val="24"/>
        </w:rPr>
        <w:t>Директор бібліотеки</w:t>
      </w:r>
      <w:r w:rsidRPr="00795F94"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>ДНТ «</w:t>
      </w:r>
      <w:r w:rsidRPr="00795F94">
        <w:rPr>
          <w:rFonts w:ascii="Times New Roman" w:hAnsi="Times New Roman"/>
          <w:sz w:val="24"/>
        </w:rPr>
        <w:t xml:space="preserve">ЛНМУ імені </w:t>
      </w:r>
      <w:r>
        <w:rPr>
          <w:rFonts w:ascii="Times New Roman" w:hAnsi="Times New Roman"/>
          <w:sz w:val="24"/>
        </w:rPr>
        <w:t>Короля Данила»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Надрага М. С.</w:t>
      </w:r>
    </w:p>
    <w:p w:rsidR="001E1A9B" w:rsidRPr="00795F94" w:rsidRDefault="001E1A9B" w:rsidP="00291BF1">
      <w:pPr>
        <w:spacing w:after="0" w:line="480" w:lineRule="auto"/>
        <w:ind w:firstLine="708"/>
        <w:rPr>
          <w:rFonts w:ascii="Times New Roman" w:hAnsi="Times New Roman"/>
          <w:sz w:val="24"/>
        </w:rPr>
      </w:pPr>
      <w:r w:rsidRPr="00795F94">
        <w:rPr>
          <w:rFonts w:ascii="Times New Roman" w:hAnsi="Times New Roman"/>
          <w:sz w:val="24"/>
        </w:rPr>
        <w:t xml:space="preserve">Вчений секретар </w:t>
      </w:r>
      <w:r>
        <w:rPr>
          <w:rFonts w:ascii="Times New Roman" w:hAnsi="Times New Roman"/>
          <w:sz w:val="24"/>
        </w:rPr>
        <w:t>ДНТ «</w:t>
      </w:r>
      <w:r w:rsidRPr="00795F94">
        <w:rPr>
          <w:rFonts w:ascii="Times New Roman" w:hAnsi="Times New Roman"/>
          <w:sz w:val="24"/>
        </w:rPr>
        <w:t xml:space="preserve">ЛНМУ імені </w:t>
      </w:r>
      <w:r>
        <w:rPr>
          <w:rFonts w:ascii="Times New Roman" w:hAnsi="Times New Roman"/>
          <w:sz w:val="24"/>
        </w:rPr>
        <w:t>Короля Данила»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Ягело С. П.</w:t>
      </w:r>
    </w:p>
    <w:sectPr w:rsidR="001E1A9B" w:rsidRPr="00795F94" w:rsidSect="000A7C95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0E2"/>
    <w:rsid w:val="00011C4E"/>
    <w:rsid w:val="000A7C95"/>
    <w:rsid w:val="000C2B8A"/>
    <w:rsid w:val="001010AF"/>
    <w:rsid w:val="00131A33"/>
    <w:rsid w:val="001751EC"/>
    <w:rsid w:val="001B73F5"/>
    <w:rsid w:val="001E1A9B"/>
    <w:rsid w:val="001F03B0"/>
    <w:rsid w:val="00270243"/>
    <w:rsid w:val="00273821"/>
    <w:rsid w:val="00291BF1"/>
    <w:rsid w:val="00294750"/>
    <w:rsid w:val="00314949"/>
    <w:rsid w:val="00361C76"/>
    <w:rsid w:val="00363E76"/>
    <w:rsid w:val="00382AB9"/>
    <w:rsid w:val="0039209A"/>
    <w:rsid w:val="003B3C96"/>
    <w:rsid w:val="003C7163"/>
    <w:rsid w:val="004F5B87"/>
    <w:rsid w:val="00581614"/>
    <w:rsid w:val="0060333B"/>
    <w:rsid w:val="00640014"/>
    <w:rsid w:val="00675380"/>
    <w:rsid w:val="006B1495"/>
    <w:rsid w:val="006B3A55"/>
    <w:rsid w:val="006E3C81"/>
    <w:rsid w:val="006E7027"/>
    <w:rsid w:val="00774EAD"/>
    <w:rsid w:val="00795F94"/>
    <w:rsid w:val="007F64A1"/>
    <w:rsid w:val="0083323F"/>
    <w:rsid w:val="00853D0D"/>
    <w:rsid w:val="008610E2"/>
    <w:rsid w:val="00866A65"/>
    <w:rsid w:val="008D4A83"/>
    <w:rsid w:val="00924346"/>
    <w:rsid w:val="009D1B1A"/>
    <w:rsid w:val="00AA1437"/>
    <w:rsid w:val="00AA35F5"/>
    <w:rsid w:val="00AD0DB3"/>
    <w:rsid w:val="00B739F2"/>
    <w:rsid w:val="00C24EA0"/>
    <w:rsid w:val="00C337E3"/>
    <w:rsid w:val="00CA1CD3"/>
    <w:rsid w:val="00CA23C3"/>
    <w:rsid w:val="00CB6505"/>
    <w:rsid w:val="00CE0773"/>
    <w:rsid w:val="00CE761B"/>
    <w:rsid w:val="00CF2685"/>
    <w:rsid w:val="00D21AA1"/>
    <w:rsid w:val="00D269B6"/>
    <w:rsid w:val="00D4081E"/>
    <w:rsid w:val="00DA585C"/>
    <w:rsid w:val="00F45F28"/>
    <w:rsid w:val="00F85372"/>
    <w:rsid w:val="00FB2B3C"/>
    <w:rsid w:val="00FD4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43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803</Words>
  <Characters>459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Vorbi</cp:lastModifiedBy>
  <cp:revision>2</cp:revision>
  <dcterms:created xsi:type="dcterms:W3CDTF">2026-10-22T14:23:00Z</dcterms:created>
  <dcterms:modified xsi:type="dcterms:W3CDTF">2026-10-22T14:23:00Z</dcterms:modified>
</cp:coreProperties>
</file>